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0457A" w14:textId="08FF56E7" w:rsidR="00571BAA" w:rsidRDefault="00571BAA">
      <w:pPr>
        <w:autoSpaceDE w:val="0"/>
        <w:autoSpaceDN w:val="0"/>
        <w:adjustRightInd w:val="0"/>
        <w:rPr>
          <w:b/>
          <w:bCs/>
          <w:sz w:val="32"/>
          <w:szCs w:val="32"/>
          <w:lang w:val="sv"/>
        </w:rPr>
      </w:pPr>
    </w:p>
    <w:p w14:paraId="02164273" w14:textId="77777777" w:rsidR="00571BAA" w:rsidRDefault="00571BAA">
      <w:pPr>
        <w:autoSpaceDE w:val="0"/>
        <w:autoSpaceDN w:val="0"/>
        <w:adjustRightInd w:val="0"/>
        <w:rPr>
          <w:szCs w:val="22"/>
          <w:lang w:val="sv"/>
        </w:rPr>
      </w:pPr>
    </w:p>
    <w:p w14:paraId="2AFFE32F" w14:textId="77777777" w:rsidR="00144322" w:rsidRDefault="00144322" w:rsidP="00535839">
      <w:pPr>
        <w:tabs>
          <w:tab w:val="left" w:pos="6659"/>
        </w:tabs>
        <w:jc w:val="center"/>
        <w:rPr>
          <w:b/>
          <w:sz w:val="28"/>
          <w:szCs w:val="28"/>
          <w:lang w:val="sv"/>
        </w:rPr>
      </w:pPr>
    </w:p>
    <w:p w14:paraId="35BB5EC4" w14:textId="77777777" w:rsidR="00144322" w:rsidRDefault="00144322" w:rsidP="00535839">
      <w:pPr>
        <w:tabs>
          <w:tab w:val="left" w:pos="6659"/>
        </w:tabs>
        <w:jc w:val="center"/>
        <w:rPr>
          <w:b/>
          <w:sz w:val="28"/>
          <w:szCs w:val="28"/>
          <w:lang w:val="sv"/>
        </w:rPr>
      </w:pPr>
    </w:p>
    <w:p w14:paraId="0399BD90" w14:textId="77777777" w:rsidR="007B15CD" w:rsidRDefault="007B15CD">
      <w:pPr>
        <w:rPr>
          <w:lang w:val="sv"/>
        </w:rPr>
      </w:pPr>
      <w:r>
        <w:rPr>
          <w:lang w:val="sv"/>
        </w:rPr>
        <w:br w:type="page"/>
      </w:r>
    </w:p>
    <w:p w14:paraId="6181A86B" w14:textId="77777777" w:rsidR="007B15CD" w:rsidRDefault="007B15CD">
      <w:pPr>
        <w:rPr>
          <w:lang w:val="sv"/>
        </w:rPr>
      </w:pPr>
      <w:r>
        <w:rPr>
          <w:lang w:val="sv"/>
        </w:rPr>
        <w:lastRenderedPageBreak/>
        <w:br w:type="page"/>
      </w:r>
    </w:p>
    <w:p w14:paraId="072DCF72" w14:textId="3C09DD75" w:rsidR="00703529" w:rsidRDefault="00703529">
      <w:pPr>
        <w:rPr>
          <w:lang w:val="sv"/>
        </w:rPr>
      </w:pPr>
      <w:r>
        <w:rPr>
          <w:lang w:val="sv"/>
        </w:rPr>
        <w:lastRenderedPageBreak/>
        <w:br w:type="page"/>
      </w:r>
    </w:p>
    <w:p w14:paraId="0DD7BE31" w14:textId="77777777" w:rsidR="00144322" w:rsidRDefault="00144322">
      <w:pPr>
        <w:tabs>
          <w:tab w:val="left" w:pos="6659"/>
        </w:tabs>
        <w:rPr>
          <w:lang w:val="sv"/>
        </w:rPr>
      </w:pPr>
    </w:p>
    <w:p w14:paraId="3847BB76" w14:textId="77777777" w:rsidR="00144322" w:rsidRDefault="00144322">
      <w:pPr>
        <w:tabs>
          <w:tab w:val="left" w:pos="6659"/>
        </w:tabs>
        <w:rPr>
          <w:lang w:val="sv"/>
        </w:rPr>
      </w:pPr>
    </w:p>
    <w:p w14:paraId="32EF64C0" w14:textId="77777777" w:rsidR="00144322" w:rsidRDefault="00144322">
      <w:pPr>
        <w:tabs>
          <w:tab w:val="left" w:pos="6659"/>
        </w:tabs>
        <w:rPr>
          <w:lang w:val="sv"/>
        </w:rPr>
      </w:pPr>
    </w:p>
    <w:p w14:paraId="24F8ED26" w14:textId="77777777" w:rsidR="00144322" w:rsidRDefault="00144322">
      <w:pPr>
        <w:tabs>
          <w:tab w:val="left" w:pos="6659"/>
        </w:tabs>
        <w:rPr>
          <w:lang w:val="sv"/>
        </w:rPr>
      </w:pPr>
    </w:p>
    <w:p w14:paraId="7CAE84A5" w14:textId="77777777" w:rsidR="00144322" w:rsidRDefault="00144322">
      <w:pPr>
        <w:tabs>
          <w:tab w:val="left" w:pos="6659"/>
        </w:tabs>
        <w:rPr>
          <w:lang w:val="sv"/>
        </w:rPr>
      </w:pPr>
    </w:p>
    <w:p w14:paraId="4E23B6D6" w14:textId="77777777" w:rsidR="00144322" w:rsidRDefault="00144322">
      <w:pPr>
        <w:tabs>
          <w:tab w:val="left" w:pos="6659"/>
        </w:tabs>
        <w:rPr>
          <w:lang w:val="sv"/>
        </w:rPr>
      </w:pPr>
    </w:p>
    <w:p w14:paraId="4B2A0430" w14:textId="77777777" w:rsidR="00144322" w:rsidRDefault="00144322">
      <w:pPr>
        <w:tabs>
          <w:tab w:val="left" w:pos="6659"/>
        </w:tabs>
        <w:rPr>
          <w:lang w:val="sv"/>
        </w:rPr>
      </w:pPr>
    </w:p>
    <w:p w14:paraId="25EF741D" w14:textId="77777777" w:rsidR="00144322" w:rsidRPr="008206CA" w:rsidRDefault="00144322">
      <w:pPr>
        <w:tabs>
          <w:tab w:val="left" w:pos="6659"/>
        </w:tabs>
        <w:rPr>
          <w:lang w:val="sv"/>
        </w:rPr>
      </w:pPr>
    </w:p>
    <w:sectPr w:rsidR="00144322" w:rsidRPr="008206CA" w:rsidSect="00DB3D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8" w:right="1418" w:bottom="1418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01C0E" w14:textId="77777777" w:rsidR="004628CB" w:rsidRDefault="004628CB" w:rsidP="008C5C40">
      <w:r>
        <w:separator/>
      </w:r>
    </w:p>
  </w:endnote>
  <w:endnote w:type="continuationSeparator" w:id="0">
    <w:p w14:paraId="487723EB" w14:textId="77777777" w:rsidR="004628CB" w:rsidRDefault="004628CB" w:rsidP="008C5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7105E" w14:textId="77777777" w:rsidR="00855D80" w:rsidRDefault="00855D80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0709D" w14:textId="77777777" w:rsidR="008C5C40" w:rsidRDefault="008C5C40" w:rsidP="008C5C40">
    <w:pPr>
      <w:pStyle w:val="Sidfot"/>
      <w:tabs>
        <w:tab w:val="clear" w:pos="4536"/>
        <w:tab w:val="center" w:pos="4535"/>
      </w:tabs>
      <w:rPr>
        <w:b/>
      </w:rPr>
    </w:pPr>
    <w:r>
      <w:rPr>
        <w:b/>
      </w:rPr>
      <w:tab/>
      <w:t>___________________________________________________________________________</w:t>
    </w:r>
  </w:p>
  <w:p w14:paraId="324D3477" w14:textId="77777777" w:rsidR="00DB3D36" w:rsidRDefault="006E3DA7" w:rsidP="00DB3D36">
    <w:pPr>
      <w:pStyle w:val="Sidfot"/>
      <w:jc w:val="center"/>
      <w:rPr>
        <w:rFonts w:ascii="Arial" w:hAnsi="Arial"/>
        <w:b/>
        <w:lang w:val="de-DE"/>
      </w:rPr>
    </w:pPr>
    <w:r>
      <w:rPr>
        <w:rFonts w:ascii="Arial" w:hAnsi="Arial"/>
        <w:b/>
      </w:rPr>
      <w:t>Fakturaadress</w:t>
    </w:r>
    <w:r w:rsidR="008C5C40">
      <w:rPr>
        <w:rFonts w:ascii="Arial" w:hAnsi="Arial"/>
        <w:b/>
      </w:rPr>
      <w:t xml:space="preserve">: </w:t>
    </w:r>
    <w:r w:rsidR="00FF5574">
      <w:rPr>
        <w:rFonts w:ascii="Arial" w:hAnsi="Arial"/>
        <w:b/>
      </w:rPr>
      <w:t xml:space="preserve">c/o </w:t>
    </w:r>
    <w:r w:rsidR="00855D80">
      <w:rPr>
        <w:rFonts w:ascii="Arial" w:hAnsi="Arial"/>
        <w:b/>
      </w:rPr>
      <w:t>IFK Motala Bangårdsgatan 1 59135 Motala</w:t>
    </w:r>
    <w:r w:rsidR="00DB3D36" w:rsidRPr="00DB3D36">
      <w:rPr>
        <w:rFonts w:ascii="Arial" w:hAnsi="Arial"/>
        <w:b/>
        <w:lang w:val="de-DE"/>
      </w:rPr>
      <w:t xml:space="preserve"> </w:t>
    </w:r>
  </w:p>
  <w:p w14:paraId="56E295C4" w14:textId="77777777" w:rsidR="00DB3D36" w:rsidRPr="008C5C40" w:rsidRDefault="00DB3D36" w:rsidP="00DB3D36">
    <w:pPr>
      <w:pStyle w:val="Sidfot"/>
      <w:jc w:val="center"/>
      <w:rPr>
        <w:lang w:val="de-DE"/>
      </w:rPr>
    </w:pPr>
    <w:r>
      <w:rPr>
        <w:rFonts w:ascii="Arial" w:hAnsi="Arial"/>
        <w:b/>
        <w:lang w:val="de-DE"/>
      </w:rPr>
      <w:t xml:space="preserve">E-POST: </w:t>
    </w:r>
  </w:p>
  <w:p w14:paraId="4D98668E" w14:textId="77777777" w:rsidR="00FF5574" w:rsidRDefault="00FF5574" w:rsidP="008C5C40">
    <w:pPr>
      <w:pStyle w:val="Sidfot"/>
      <w:jc w:val="center"/>
      <w:rPr>
        <w:rFonts w:ascii="Arial" w:hAnsi="Arial"/>
        <w:b/>
      </w:rPr>
    </w:pPr>
    <w:r>
      <w:rPr>
        <w:rFonts w:ascii="Arial" w:hAnsi="Arial"/>
        <w:b/>
      </w:rPr>
      <w:t>Orgnr:</w:t>
    </w:r>
    <w:proofErr w:type="gramStart"/>
    <w:r>
      <w:rPr>
        <w:rFonts w:ascii="Arial" w:hAnsi="Arial"/>
        <w:b/>
      </w:rPr>
      <w:t>802469-5929</w:t>
    </w:r>
    <w:proofErr w:type="gramEnd"/>
  </w:p>
  <w:p w14:paraId="6AA33411" w14:textId="77777777" w:rsidR="008C5C40" w:rsidRPr="00855D80" w:rsidRDefault="00FF5574" w:rsidP="008C5C40">
    <w:pPr>
      <w:pStyle w:val="Sidfot"/>
      <w:jc w:val="center"/>
      <w:rPr>
        <w:rFonts w:ascii="Arial" w:hAnsi="Arial"/>
        <w:b/>
      </w:rPr>
    </w:pPr>
    <w:r w:rsidRPr="00855D80">
      <w:rPr>
        <w:rFonts w:ascii="Arial" w:hAnsi="Arial"/>
        <w:b/>
      </w:rPr>
      <w:t xml:space="preserve">Hemsida: </w:t>
    </w:r>
  </w:p>
  <w:p w14:paraId="12117241" w14:textId="77777777" w:rsidR="00E06D0B" w:rsidRDefault="00E06D0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D1D1D" w14:textId="77777777" w:rsidR="00855D80" w:rsidRDefault="00855D80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AE3C4" w14:textId="77777777" w:rsidR="004628CB" w:rsidRDefault="004628CB" w:rsidP="008C5C40">
      <w:r>
        <w:separator/>
      </w:r>
    </w:p>
  </w:footnote>
  <w:footnote w:type="continuationSeparator" w:id="0">
    <w:p w14:paraId="59E7EB3B" w14:textId="77777777" w:rsidR="004628CB" w:rsidRDefault="004628CB" w:rsidP="008C5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12E06" w14:textId="77777777" w:rsidR="00855D80" w:rsidRDefault="00855D80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BAD92" w14:textId="77777777" w:rsidR="00855D80" w:rsidRDefault="00855D80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CBD4C" w14:textId="77777777" w:rsidR="00855D80" w:rsidRDefault="00855D80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5A6377"/>
    <w:multiLevelType w:val="hybridMultilevel"/>
    <w:tmpl w:val="3C2265BE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FD67A0"/>
    <w:multiLevelType w:val="hybridMultilevel"/>
    <w:tmpl w:val="56D240D2"/>
    <w:lvl w:ilvl="0" w:tplc="3E2A44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FD782F"/>
    <w:multiLevelType w:val="hybridMultilevel"/>
    <w:tmpl w:val="3452A2F2"/>
    <w:lvl w:ilvl="0" w:tplc="3E2A44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3E1856"/>
    <w:multiLevelType w:val="hybridMultilevel"/>
    <w:tmpl w:val="A7C47E3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94367046">
    <w:abstractNumId w:val="2"/>
  </w:num>
  <w:num w:numId="2" w16cid:durableId="615336685">
    <w:abstractNumId w:val="1"/>
  </w:num>
  <w:num w:numId="3" w16cid:durableId="1517160714">
    <w:abstractNumId w:val="3"/>
  </w:num>
  <w:num w:numId="4" w16cid:durableId="205147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attachedTemplate r:id="rId1"/>
  <w:defaultTabStop w:val="1304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4AB"/>
    <w:rsid w:val="0000065F"/>
    <w:rsid w:val="000244AB"/>
    <w:rsid w:val="00047781"/>
    <w:rsid w:val="00080F29"/>
    <w:rsid w:val="000B0103"/>
    <w:rsid w:val="000C09B4"/>
    <w:rsid w:val="000D1B87"/>
    <w:rsid w:val="001255C4"/>
    <w:rsid w:val="001344CC"/>
    <w:rsid w:val="00144322"/>
    <w:rsid w:val="00172C32"/>
    <w:rsid w:val="0017360F"/>
    <w:rsid w:val="001D647E"/>
    <w:rsid w:val="002248E1"/>
    <w:rsid w:val="00236483"/>
    <w:rsid w:val="002B09AC"/>
    <w:rsid w:val="002D1C14"/>
    <w:rsid w:val="003105CF"/>
    <w:rsid w:val="003530D7"/>
    <w:rsid w:val="003D4115"/>
    <w:rsid w:val="003E322A"/>
    <w:rsid w:val="003E53E3"/>
    <w:rsid w:val="004628CB"/>
    <w:rsid w:val="004F723F"/>
    <w:rsid w:val="005307D7"/>
    <w:rsid w:val="00531D8E"/>
    <w:rsid w:val="00535839"/>
    <w:rsid w:val="00544502"/>
    <w:rsid w:val="00560F26"/>
    <w:rsid w:val="00561932"/>
    <w:rsid w:val="00563B0C"/>
    <w:rsid w:val="00571BAA"/>
    <w:rsid w:val="00600624"/>
    <w:rsid w:val="006015D1"/>
    <w:rsid w:val="00611140"/>
    <w:rsid w:val="006173FD"/>
    <w:rsid w:val="006464E9"/>
    <w:rsid w:val="00653D73"/>
    <w:rsid w:val="00683E16"/>
    <w:rsid w:val="00697877"/>
    <w:rsid w:val="006E1887"/>
    <w:rsid w:val="006E3DA7"/>
    <w:rsid w:val="00701A52"/>
    <w:rsid w:val="00703529"/>
    <w:rsid w:val="00755DE1"/>
    <w:rsid w:val="007919EF"/>
    <w:rsid w:val="007B15CD"/>
    <w:rsid w:val="007E0761"/>
    <w:rsid w:val="007F2A5D"/>
    <w:rsid w:val="0080529C"/>
    <w:rsid w:val="008206CA"/>
    <w:rsid w:val="00824E5D"/>
    <w:rsid w:val="008557E8"/>
    <w:rsid w:val="00855D80"/>
    <w:rsid w:val="0086120E"/>
    <w:rsid w:val="008A5DEE"/>
    <w:rsid w:val="008C5C40"/>
    <w:rsid w:val="008F26FE"/>
    <w:rsid w:val="008F278F"/>
    <w:rsid w:val="00900886"/>
    <w:rsid w:val="00992180"/>
    <w:rsid w:val="00A14FAD"/>
    <w:rsid w:val="00A978BD"/>
    <w:rsid w:val="00AB2BF5"/>
    <w:rsid w:val="00AB7753"/>
    <w:rsid w:val="00AD2A4D"/>
    <w:rsid w:val="00B23E58"/>
    <w:rsid w:val="00B400C0"/>
    <w:rsid w:val="00BC1B35"/>
    <w:rsid w:val="00BC3428"/>
    <w:rsid w:val="00C36039"/>
    <w:rsid w:val="00CC76CE"/>
    <w:rsid w:val="00CE767B"/>
    <w:rsid w:val="00DB3D36"/>
    <w:rsid w:val="00DE6F02"/>
    <w:rsid w:val="00E06D0B"/>
    <w:rsid w:val="00E37DF3"/>
    <w:rsid w:val="00E764BC"/>
    <w:rsid w:val="00E934C0"/>
    <w:rsid w:val="00EA0F1C"/>
    <w:rsid w:val="00EA39FE"/>
    <w:rsid w:val="00EB7A41"/>
    <w:rsid w:val="00F720BB"/>
    <w:rsid w:val="00FB57F9"/>
    <w:rsid w:val="00FF36F0"/>
    <w:rsid w:val="00FF5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A57A1E"/>
  <w15:chartTrackingRefBased/>
  <w15:docId w15:val="{98201D4A-6F4F-4377-B6E8-1AD5534B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semiHidden/>
    <w:pPr>
      <w:autoSpaceDE w:val="0"/>
      <w:autoSpaceDN w:val="0"/>
      <w:adjustRightInd w:val="0"/>
      <w:spacing w:line="360" w:lineRule="auto"/>
    </w:pPr>
    <w:rPr>
      <w:sz w:val="22"/>
      <w:szCs w:val="22"/>
      <w:lang w:val="sv"/>
    </w:rPr>
  </w:style>
  <w:style w:type="character" w:styleId="Hyperlnk">
    <w:name w:val="Hyperlink"/>
    <w:semiHidden/>
    <w:rPr>
      <w:color w:val="0000FF"/>
      <w:u w:val="single"/>
    </w:rPr>
  </w:style>
  <w:style w:type="paragraph" w:styleId="Sidhuvud">
    <w:name w:val="header"/>
    <w:basedOn w:val="Normal"/>
    <w:link w:val="SidhuvudChar"/>
    <w:uiPriority w:val="99"/>
    <w:unhideWhenUsed/>
    <w:rsid w:val="008C5C40"/>
    <w:pPr>
      <w:tabs>
        <w:tab w:val="center" w:pos="4536"/>
        <w:tab w:val="right" w:pos="9072"/>
      </w:tabs>
    </w:pPr>
  </w:style>
  <w:style w:type="character" w:customStyle="1" w:styleId="SidhuvudChar">
    <w:name w:val="Sidhuvud Char"/>
    <w:link w:val="Sidhuvud"/>
    <w:uiPriority w:val="99"/>
    <w:rsid w:val="008C5C40"/>
    <w:rPr>
      <w:sz w:val="24"/>
      <w:szCs w:val="24"/>
    </w:rPr>
  </w:style>
  <w:style w:type="paragraph" w:styleId="Sidfot">
    <w:name w:val="footer"/>
    <w:basedOn w:val="Normal"/>
    <w:link w:val="SidfotChar"/>
    <w:unhideWhenUsed/>
    <w:rsid w:val="008C5C40"/>
    <w:pPr>
      <w:tabs>
        <w:tab w:val="center" w:pos="4536"/>
        <w:tab w:val="right" w:pos="9072"/>
      </w:tabs>
    </w:pPr>
  </w:style>
  <w:style w:type="character" w:customStyle="1" w:styleId="SidfotChar">
    <w:name w:val="Sidfot Char"/>
    <w:link w:val="Sidfot"/>
    <w:uiPriority w:val="99"/>
    <w:rsid w:val="008C5C4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4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113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560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49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80381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97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25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58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027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556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7416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7119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3529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517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7173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0569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hag\OneDrive\Skrivbord\Bandy\Brevmall.dot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B842F48-0197-0649-A344-ADED3B43C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Brevmall</Template>
  <TotalTime>6</TotalTime>
  <Pages>4</Pages>
  <Words>2</Words>
  <Characters>16</Characters>
  <Application>Microsoft Office Word</Application>
  <DocSecurity>0</DocSecurity>
  <Lines>1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Bandyförbundet distrikt Mellansverige</vt:lpstr>
      <vt:lpstr>Bandyförbundet distrikt Mellansverige</vt:lpstr>
    </vt:vector>
  </TitlesOfParts>
  <Company>Norrköpings Kommun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Bandyförbundet distrikt Mellansverige</dc:title>
  <dc:subject/>
  <dc:creator>Bo Häggqvist</dc:creator>
  <cp:keywords/>
  <dc:description/>
  <cp:lastModifiedBy>Bo Häggqvist</cp:lastModifiedBy>
  <cp:revision>9</cp:revision>
  <cp:lastPrinted>2018-05-13T10:48:00Z</cp:lastPrinted>
  <dcterms:created xsi:type="dcterms:W3CDTF">2026-06-15T14:25:00Z</dcterms:created>
  <dcterms:modified xsi:type="dcterms:W3CDTF">2026-06-16T14:26:00Z</dcterms:modified>
</cp:coreProperties>
</file>